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2F" w:rsidRPr="00EA322F" w:rsidRDefault="00EA322F" w:rsidP="00EA322F">
      <w:pPr>
        <w:pStyle w:val="a7"/>
        <w:jc w:val="right"/>
        <w:rPr>
          <w:b w:val="0"/>
          <w:sz w:val="22"/>
          <w:szCs w:val="22"/>
        </w:rPr>
      </w:pPr>
      <w:r w:rsidRPr="00EA322F">
        <w:rPr>
          <w:b w:val="0"/>
          <w:sz w:val="22"/>
          <w:szCs w:val="22"/>
        </w:rPr>
        <w:t xml:space="preserve">Приложение 1 к приказу от </w:t>
      </w:r>
      <w:r w:rsidR="00D15130">
        <w:rPr>
          <w:b w:val="0"/>
          <w:sz w:val="22"/>
          <w:szCs w:val="22"/>
        </w:rPr>
        <w:t xml:space="preserve">28.04.2017 </w:t>
      </w:r>
      <w:r w:rsidRPr="00EA322F">
        <w:rPr>
          <w:b w:val="0"/>
          <w:sz w:val="22"/>
          <w:szCs w:val="22"/>
        </w:rPr>
        <w:t xml:space="preserve"> №</w:t>
      </w:r>
      <w:r w:rsidR="00D15130">
        <w:rPr>
          <w:b w:val="0"/>
          <w:sz w:val="22"/>
          <w:szCs w:val="22"/>
        </w:rPr>
        <w:t xml:space="preserve">  438</w:t>
      </w:r>
    </w:p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="00EA322F">
        <w:t xml:space="preserve"> </w:t>
      </w:r>
      <w:r w:rsidR="001B4751">
        <w:fldChar w:fldCharType="begin"/>
      </w:r>
      <w:r w:rsidR="001B4751">
        <w:instrText xml:space="preserve"> DOCVARIABLE ceh_info \* MERGEFORMAT </w:instrText>
      </w:r>
      <w:r w:rsidR="001B4751">
        <w:fldChar w:fldCharType="separate"/>
      </w:r>
      <w:r w:rsidR="009823ED" w:rsidRPr="009823ED">
        <w:rPr>
          <w:rStyle w:val="a9"/>
        </w:rPr>
        <w:t>Санкт-Петербургское государственное унитарное предприятие городского электрического транспорта</w:t>
      </w:r>
      <w:r w:rsidR="001B475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3118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063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3118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063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118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63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823E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823E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Pr="00F06873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ОСП «Служба движения»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Pr="00F06873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Контрольно-инспекционный отдел - ул. Сызранская, 15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Pr="00F06873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Заместителя начальника слу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бы – начальник контрольно-инспекционного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Pr="00F06873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трольно-инспекционного отд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lastRenderedPageBreak/>
              <w:t>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Отел эксплуатации - инспе</w:t>
            </w:r>
            <w:r w:rsidRPr="009823ED">
              <w:rPr>
                <w:i/>
                <w:sz w:val="18"/>
                <w:szCs w:val="18"/>
              </w:rPr>
              <w:t>к</w:t>
            </w:r>
            <w:r w:rsidRPr="009823ED">
              <w:rPr>
                <w:i/>
                <w:sz w:val="18"/>
                <w:szCs w:val="18"/>
              </w:rPr>
              <w:t>ционная группа - ул. Сызра</w:t>
            </w:r>
            <w:r w:rsidRPr="009823ED">
              <w:rPr>
                <w:i/>
                <w:sz w:val="18"/>
                <w:szCs w:val="18"/>
              </w:rPr>
              <w:t>н</w:t>
            </w:r>
            <w:r w:rsidRPr="009823ED">
              <w:rPr>
                <w:i/>
                <w:sz w:val="18"/>
                <w:szCs w:val="18"/>
              </w:rPr>
              <w:t>ская, 15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1 отделение - ул. Дыбенко, 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 (объездной) 1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2 отделение - ул. Малая Ба</w:t>
            </w:r>
            <w:r w:rsidRPr="009823ED">
              <w:rPr>
                <w:i/>
                <w:sz w:val="18"/>
                <w:szCs w:val="18"/>
              </w:rPr>
              <w:t>л</w:t>
            </w:r>
            <w:r w:rsidRPr="009823ED">
              <w:rPr>
                <w:i/>
                <w:sz w:val="18"/>
                <w:szCs w:val="18"/>
              </w:rPr>
              <w:t>канская, д.51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 (объездной) 2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 (объездной) 2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 2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 2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 2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4 отделение - ул. Торфяная, д.6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 (объездной) 4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 4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 4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lastRenderedPageBreak/>
              <w:t>ний 4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5 отделение - пр. Заневский, д.65, корп. 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 (объездной) 5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 5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ОСП «Троллейбусный парк №3» (ул. Седова, д.7)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 по безопасности дв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жения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ОСП «Троллейбусный парк №3»  (ул.Арсенальная, д. 27)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 по безопасности дв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жения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СП «Служба компьютерных технологий, связи и комм</w:t>
            </w:r>
            <w:r w:rsidRPr="009823ED">
              <w:rPr>
                <w:b/>
                <w:sz w:val="18"/>
                <w:szCs w:val="18"/>
              </w:rPr>
              <w:t>у</w:t>
            </w:r>
            <w:r w:rsidRPr="009823ED">
              <w:rPr>
                <w:b/>
                <w:sz w:val="18"/>
                <w:szCs w:val="18"/>
              </w:rPr>
              <w:t>никаций»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Отдел информационно-коммуникационных сетей св</w:t>
            </w:r>
            <w:r w:rsidRPr="009823ED">
              <w:rPr>
                <w:i/>
                <w:sz w:val="18"/>
                <w:szCs w:val="18"/>
              </w:rPr>
              <w:t>я</w:t>
            </w:r>
            <w:r w:rsidRPr="009823ED">
              <w:rPr>
                <w:i/>
                <w:sz w:val="18"/>
                <w:szCs w:val="18"/>
              </w:rPr>
              <w:t>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ул. Маршала Говорова, дом 33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информац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онно-коммуникационных сетей и связи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Кабельщик-спайщик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31А (30А)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Кабельщик-спайщик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32А (30А)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Кабельщик-спайщик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связи (тел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коммуникаций)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ул. Большая посадская, 8-а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связи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Сектор договорной и прете</w:t>
            </w:r>
            <w:r w:rsidRPr="009823ED">
              <w:rPr>
                <w:i/>
                <w:sz w:val="18"/>
                <w:szCs w:val="18"/>
              </w:rPr>
              <w:t>н</w:t>
            </w:r>
            <w:r w:rsidRPr="009823ED">
              <w:rPr>
                <w:i/>
                <w:sz w:val="18"/>
                <w:szCs w:val="18"/>
              </w:rPr>
              <w:t>зионной работы (ул. Сызра</w:t>
            </w:r>
            <w:r w:rsidRPr="009823ED">
              <w:rPr>
                <w:i/>
                <w:sz w:val="18"/>
                <w:szCs w:val="18"/>
              </w:rPr>
              <w:t>н</w:t>
            </w:r>
            <w:r w:rsidRPr="009823ED">
              <w:rPr>
                <w:i/>
                <w:sz w:val="18"/>
                <w:szCs w:val="18"/>
              </w:rPr>
              <w:t>ская 15, модульное здание)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Сектор договорной и прете</w:t>
            </w:r>
            <w:r w:rsidRPr="009823ED">
              <w:rPr>
                <w:i/>
                <w:sz w:val="18"/>
                <w:szCs w:val="18"/>
              </w:rPr>
              <w:t>н</w:t>
            </w:r>
            <w:r w:rsidRPr="009823ED">
              <w:rPr>
                <w:i/>
                <w:sz w:val="18"/>
                <w:szCs w:val="18"/>
              </w:rPr>
              <w:t>зионной работы (ул. Маршала Говорова, дом 33)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Сектор разработки и внедр</w:t>
            </w:r>
            <w:r w:rsidRPr="009823ED">
              <w:rPr>
                <w:i/>
                <w:sz w:val="18"/>
                <w:szCs w:val="18"/>
              </w:rPr>
              <w:t>е</w:t>
            </w:r>
            <w:r w:rsidRPr="009823ED">
              <w:rPr>
                <w:i/>
                <w:sz w:val="18"/>
                <w:szCs w:val="18"/>
              </w:rPr>
              <w:t>ния АРМ и бухгалтерского учёта (ул. Сызранская 15, м</w:t>
            </w:r>
            <w:r w:rsidRPr="009823ED">
              <w:rPr>
                <w:i/>
                <w:sz w:val="18"/>
                <w:szCs w:val="18"/>
              </w:rPr>
              <w:t>о</w:t>
            </w:r>
            <w:r w:rsidRPr="009823ED">
              <w:rPr>
                <w:i/>
                <w:sz w:val="18"/>
                <w:szCs w:val="18"/>
              </w:rPr>
              <w:t>дульное здание)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Отдел эксплуатации вычисл</w:t>
            </w:r>
            <w:r w:rsidRPr="009823ED">
              <w:rPr>
                <w:i/>
                <w:sz w:val="18"/>
                <w:szCs w:val="18"/>
              </w:rPr>
              <w:t>и</w:t>
            </w:r>
            <w:r w:rsidRPr="009823ED">
              <w:rPr>
                <w:i/>
                <w:sz w:val="18"/>
                <w:szCs w:val="18"/>
              </w:rPr>
              <w:t>тельных сетей и програмного обеспечения (ул. Сызранская 15, модульное здание)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инженер-электроник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Отдел бортового оборудов</w:t>
            </w:r>
            <w:r w:rsidRPr="009823ED">
              <w:rPr>
                <w:i/>
                <w:sz w:val="18"/>
                <w:szCs w:val="18"/>
              </w:rPr>
              <w:t>а</w:t>
            </w:r>
            <w:r w:rsidRPr="009823ED">
              <w:rPr>
                <w:i/>
                <w:sz w:val="18"/>
                <w:szCs w:val="18"/>
              </w:rPr>
              <w:t>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СП «Служба подвижного состава» (ул. Сызранская, 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слу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бы по техническому обслуж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ванию подвижного состава - начальник ПТО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слу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бы по капитальному ремонту и модернизации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СП «Служба подвижного состава»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Производственное депо (М</w:t>
            </w:r>
            <w:r w:rsidRPr="009823ED">
              <w:rPr>
                <w:i/>
                <w:sz w:val="18"/>
                <w:szCs w:val="18"/>
              </w:rPr>
              <w:t>и</w:t>
            </w:r>
            <w:r w:rsidRPr="009823ED">
              <w:rPr>
                <w:i/>
                <w:sz w:val="18"/>
                <w:szCs w:val="18"/>
              </w:rPr>
              <w:t>неральная, ул., д. 6.)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производства (по ремонту троллейбусов и изг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товлению запасных частей)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Механический цех (Минерал</w:t>
            </w:r>
            <w:r w:rsidRPr="009823ED">
              <w:rPr>
                <w:i/>
                <w:sz w:val="18"/>
                <w:szCs w:val="18"/>
              </w:rPr>
              <w:t>ь</w:t>
            </w:r>
            <w:r w:rsidRPr="009823ED">
              <w:rPr>
                <w:i/>
                <w:sz w:val="18"/>
                <w:szCs w:val="18"/>
              </w:rPr>
              <w:t>ная ул., д. 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Балансировщик деталей и 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лов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Кузнец ручной ковки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ПТО (ул.Сызранская 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по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движному составу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тра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ваю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тро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лейбусу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Участок электронного обор</w:t>
            </w:r>
            <w:r w:rsidRPr="009823ED">
              <w:rPr>
                <w:i/>
                <w:sz w:val="18"/>
                <w:szCs w:val="18"/>
              </w:rPr>
              <w:t>у</w:t>
            </w:r>
            <w:r w:rsidRPr="009823ED">
              <w:rPr>
                <w:i/>
                <w:sz w:val="18"/>
                <w:szCs w:val="18"/>
              </w:rPr>
              <w:t>дования (ул. Сызранская, 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Электромеханик по средствам </w:t>
            </w:r>
            <w:r>
              <w:rPr>
                <w:sz w:val="18"/>
                <w:szCs w:val="18"/>
              </w:rPr>
              <w:lastRenderedPageBreak/>
              <w:t>автоматики и приборам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Группа реставрации трамваев и троллейбусов (ул. Средний пр.В.О., д. 77)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Технологическая группа (Мин</w:t>
            </w:r>
            <w:r w:rsidRPr="009823ED">
              <w:rPr>
                <w:i/>
                <w:sz w:val="18"/>
                <w:szCs w:val="18"/>
              </w:rPr>
              <w:t>е</w:t>
            </w:r>
            <w:r w:rsidRPr="009823ED">
              <w:rPr>
                <w:i/>
                <w:sz w:val="18"/>
                <w:szCs w:val="18"/>
              </w:rPr>
              <w:t>ральная, ул., д. 6.)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Конструкторская группа (М</w:t>
            </w:r>
            <w:r w:rsidRPr="009823ED">
              <w:rPr>
                <w:i/>
                <w:sz w:val="18"/>
                <w:szCs w:val="18"/>
              </w:rPr>
              <w:t>и</w:t>
            </w:r>
            <w:r w:rsidRPr="009823ED">
              <w:rPr>
                <w:i/>
                <w:sz w:val="18"/>
                <w:szCs w:val="18"/>
              </w:rPr>
              <w:t>неральная.ул., д. 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технической д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кументации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«Троллейбусный парк №6» (ул. Аэродромная, 12)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«Трамвайный парк № 1» (Московский пр., 83)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Слесарь-электрик по ремонту электрооборудования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ОСП «Энергохозяйство»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спец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альном трамвае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наб. р. Карповки, 14/15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энергетик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i/>
                <w:sz w:val="18"/>
                <w:szCs w:val="18"/>
              </w:rPr>
            </w:pPr>
            <w:r w:rsidRPr="009823ED">
              <w:rPr>
                <w:i/>
                <w:sz w:val="18"/>
                <w:szCs w:val="18"/>
              </w:rPr>
              <w:t>Инженерная группа контак</w:t>
            </w:r>
            <w:r w:rsidRPr="009823ED">
              <w:rPr>
                <w:i/>
                <w:sz w:val="18"/>
                <w:szCs w:val="18"/>
              </w:rPr>
              <w:t>т</w:t>
            </w:r>
            <w:r w:rsidRPr="009823ED">
              <w:rPr>
                <w:i/>
                <w:sz w:val="18"/>
                <w:szCs w:val="18"/>
              </w:rPr>
              <w:t>ной сети (Дегтярный, д. 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 контактной сети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«Трамвайный парк № 3» (ВО, Средний проспект, 77)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Слесарь-электрик по ремонту электрооборудования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Мойщик-уборщик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69А </w:t>
            </w:r>
            <w:r>
              <w:rPr>
                <w:sz w:val="18"/>
                <w:szCs w:val="18"/>
              </w:rPr>
              <w:lastRenderedPageBreak/>
              <w:t>(68А)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Мойщик-уборщик подвижного </w:t>
            </w:r>
            <w:r>
              <w:rPr>
                <w:sz w:val="18"/>
                <w:szCs w:val="18"/>
              </w:rPr>
              <w:lastRenderedPageBreak/>
              <w:t>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Электросварщик ручной сва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Контролер-кассир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отдела эксплуат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СПб ГУП «Горэлектротранс» (без ОСП) (Сызранская ул., д.15)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метрол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пре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приятия по содержанию 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фраструктуры и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1B19D8">
            <w:pPr>
              <w:jc w:val="center"/>
              <w:rPr>
                <w:b/>
                <w:sz w:val="18"/>
                <w:szCs w:val="18"/>
              </w:rPr>
            </w:pPr>
            <w:r w:rsidRPr="009823ED">
              <w:rPr>
                <w:b/>
                <w:sz w:val="18"/>
                <w:szCs w:val="18"/>
              </w:rPr>
              <w:t>Служба пути ( ул. Маршала Говорова, 33)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823ED" w:rsidRPr="00F06873" w:rsidTr="004654AF">
        <w:tc>
          <w:tcPr>
            <w:tcW w:w="959" w:type="dxa"/>
            <w:shd w:val="clear" w:color="auto" w:fill="auto"/>
            <w:vAlign w:val="center"/>
          </w:tcPr>
          <w:p w:rsidR="009823ED" w:rsidRDefault="009823E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823ED" w:rsidRPr="009823ED" w:rsidRDefault="009823ED" w:rsidP="007060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служе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ном, грузовом, специальном трамвае</w:t>
            </w:r>
            <w:r w:rsidR="00706084">
              <w:rPr>
                <w:sz w:val="18"/>
                <w:szCs w:val="18"/>
              </w:rPr>
              <w:t xml:space="preserve"> (при работе на снегоуборочном вагоне</w:t>
            </w:r>
            <w:bookmarkStart w:id="7" w:name="_GoBack"/>
            <w:bookmarkEnd w:id="7"/>
            <w:r w:rsidR="00706084"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823ED" w:rsidRDefault="009823E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sectPr w:rsidR="0065289A" w:rsidSect="00020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751" w:rsidRDefault="001B4751" w:rsidP="009823ED">
      <w:r>
        <w:separator/>
      </w:r>
    </w:p>
  </w:endnote>
  <w:endnote w:type="continuationSeparator" w:id="0">
    <w:p w:rsidR="001B4751" w:rsidRDefault="001B4751" w:rsidP="0098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D" w:rsidRDefault="009823E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D" w:rsidRDefault="009823ED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D" w:rsidRDefault="009823E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751" w:rsidRDefault="001B4751" w:rsidP="009823ED">
      <w:r>
        <w:separator/>
      </w:r>
    </w:p>
  </w:footnote>
  <w:footnote w:type="continuationSeparator" w:id="0">
    <w:p w:rsidR="001B4751" w:rsidRDefault="001B4751" w:rsidP="00982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D" w:rsidRDefault="009823E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D" w:rsidRDefault="009823E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D" w:rsidRDefault="009823E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ctivedoc_name" w:val="Документ4"/>
    <w:docVar w:name="adv_info1" w:val="     "/>
    <w:docVar w:name="adv_info2" w:val="     "/>
    <w:docVar w:name="adv_info3" w:val="     "/>
    <w:docVar w:name="ceh_info" w:val="Санкт-Петербургское государственное унитарное предприятие городского электрического транспорта"/>
    <w:docVar w:name="doc_name" w:val="Документ4"/>
    <w:docVar w:name="fill_date" w:val="17.04.2017"/>
    <w:docVar w:name="org_name" w:val="     "/>
    <w:docVar w:name="pers_guids" w:val="8A88B72802934404AB717966A728D724@105-066-101-01"/>
    <w:docVar w:name="pers_snils" w:val="8A88B72802934404AB717966A728D724@105-066-101-01"/>
    <w:docVar w:name="rbtd_adr" w:val="     "/>
    <w:docVar w:name="rbtd_name" w:val="Санкт-Петербургское государственное унитарное предприятие городского электрического транспорта"/>
    <w:docVar w:name="sv_docs" w:val="1"/>
  </w:docVars>
  <w:rsids>
    <w:rsidRoot w:val="009823ED"/>
    <w:rsid w:val="0002033E"/>
    <w:rsid w:val="000C5130"/>
    <w:rsid w:val="000D3760"/>
    <w:rsid w:val="000F0714"/>
    <w:rsid w:val="001954E7"/>
    <w:rsid w:val="00196135"/>
    <w:rsid w:val="001A7AC3"/>
    <w:rsid w:val="001B19D8"/>
    <w:rsid w:val="001B4751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969A4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552FE"/>
    <w:rsid w:val="0067226F"/>
    <w:rsid w:val="006E4DFC"/>
    <w:rsid w:val="00706084"/>
    <w:rsid w:val="00725C51"/>
    <w:rsid w:val="0077718F"/>
    <w:rsid w:val="00820552"/>
    <w:rsid w:val="00884843"/>
    <w:rsid w:val="00936F48"/>
    <w:rsid w:val="009647F7"/>
    <w:rsid w:val="009823ED"/>
    <w:rsid w:val="009A1326"/>
    <w:rsid w:val="009D6532"/>
    <w:rsid w:val="00A026A4"/>
    <w:rsid w:val="00AF1EDF"/>
    <w:rsid w:val="00B12F45"/>
    <w:rsid w:val="00B2089E"/>
    <w:rsid w:val="00B340B0"/>
    <w:rsid w:val="00B3448B"/>
    <w:rsid w:val="00B874F5"/>
    <w:rsid w:val="00BA560A"/>
    <w:rsid w:val="00C0355B"/>
    <w:rsid w:val="00C33043"/>
    <w:rsid w:val="00C93056"/>
    <w:rsid w:val="00CA2E96"/>
    <w:rsid w:val="00CD2568"/>
    <w:rsid w:val="00D11966"/>
    <w:rsid w:val="00D15130"/>
    <w:rsid w:val="00D40318"/>
    <w:rsid w:val="00DC0F74"/>
    <w:rsid w:val="00DC1A91"/>
    <w:rsid w:val="00DD6622"/>
    <w:rsid w:val="00DF6D31"/>
    <w:rsid w:val="00E25119"/>
    <w:rsid w:val="00E30B79"/>
    <w:rsid w:val="00E458F1"/>
    <w:rsid w:val="00E63C66"/>
    <w:rsid w:val="00EA322F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823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823ED"/>
    <w:rPr>
      <w:sz w:val="24"/>
    </w:rPr>
  </w:style>
  <w:style w:type="paragraph" w:styleId="ad">
    <w:name w:val="footer"/>
    <w:basedOn w:val="a"/>
    <w:link w:val="ae"/>
    <w:rsid w:val="009823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823ED"/>
    <w:rPr>
      <w:sz w:val="24"/>
    </w:rPr>
  </w:style>
  <w:style w:type="paragraph" w:styleId="af">
    <w:name w:val="Balloon Text"/>
    <w:basedOn w:val="a"/>
    <w:link w:val="af0"/>
    <w:rsid w:val="006552F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55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823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823ED"/>
    <w:rPr>
      <w:sz w:val="24"/>
    </w:rPr>
  </w:style>
  <w:style w:type="paragraph" w:styleId="ad">
    <w:name w:val="footer"/>
    <w:basedOn w:val="a"/>
    <w:link w:val="ae"/>
    <w:rsid w:val="009823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823ED"/>
    <w:rPr>
      <w:sz w:val="24"/>
    </w:rPr>
  </w:style>
  <w:style w:type="paragraph" w:styleId="af">
    <w:name w:val="Balloon Text"/>
    <w:basedOn w:val="a"/>
    <w:link w:val="af0"/>
    <w:rsid w:val="006552F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55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6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11770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Владыко Маргарита Евгеньевна</dc:creator>
  <cp:lastModifiedBy>Святослав Олегович Новиков</cp:lastModifiedBy>
  <cp:revision>5</cp:revision>
  <cp:lastPrinted>2017-04-24T14:13:00Z</cp:lastPrinted>
  <dcterms:created xsi:type="dcterms:W3CDTF">2017-04-28T06:55:00Z</dcterms:created>
  <dcterms:modified xsi:type="dcterms:W3CDTF">2017-05-22T11:52:00Z</dcterms:modified>
</cp:coreProperties>
</file>